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CA5C5E" w14:textId="69595403" w:rsidR="0094231A" w:rsidRDefault="00667D20">
      <w:r>
        <w:t xml:space="preserve">Le club sénior d’Habère-Lullin a pour vocation de réunir les </w:t>
      </w:r>
      <w:r w:rsidR="00687AAB">
        <w:t>ainés</w:t>
      </w:r>
      <w:r>
        <w:t xml:space="preserve"> ainsi que de proposer des activités diverses et variées tout au</w:t>
      </w:r>
      <w:r w:rsidR="00AF758B">
        <w:t xml:space="preserve"> long</w:t>
      </w:r>
      <w:r>
        <w:t xml:space="preserve"> de l’année.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0"/>
        <w:gridCol w:w="1300"/>
        <w:gridCol w:w="2885"/>
        <w:gridCol w:w="1300"/>
        <w:gridCol w:w="1771"/>
      </w:tblGrid>
      <w:tr w:rsidR="00E204FF" w:rsidRPr="00E204FF" w14:paraId="0F52791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3DCA274D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E204FF" w14:paraId="028249E6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69FBF8BD" w14:textId="7165BF62" w:rsidR="00E204FF" w:rsidRPr="00E204FF" w:rsidRDefault="009C21DB" w:rsidP="00E204FF">
            <w:pPr>
              <w:pStyle w:val="Titre1"/>
              <w:outlineLvl w:val="0"/>
            </w:pPr>
            <w:bookmarkStart w:id="0" w:name="_Hlk18919720"/>
            <w:r>
              <w:t xml:space="preserve">Coordonnées de l’adhérent </w:t>
            </w:r>
          </w:p>
        </w:tc>
      </w:tr>
      <w:bookmarkEnd w:id="0"/>
      <w:tr w:rsidR="00E204FF" w:rsidRPr="00846B76" w14:paraId="0B3337B5" w14:textId="77777777" w:rsidTr="00706844">
        <w:tc>
          <w:tcPr>
            <w:tcW w:w="981" w:type="pct"/>
            <w:vAlign w:val="bottom"/>
          </w:tcPr>
          <w:p w14:paraId="370E4557" w14:textId="77777777" w:rsidR="00C416D2" w:rsidRDefault="00C416D2" w:rsidP="00C416D2">
            <w:pPr>
              <w:pStyle w:val="Retraitnormal"/>
              <w:ind w:left="0"/>
            </w:pPr>
          </w:p>
          <w:p w14:paraId="5B59AADC" w14:textId="1720C45C" w:rsidR="00E204FF" w:rsidRPr="00E204FF" w:rsidRDefault="00C416D2" w:rsidP="00C416D2">
            <w:pPr>
              <w:pStyle w:val="Retraitnormal"/>
              <w:ind w:left="0"/>
            </w:pPr>
            <w:r>
              <w:t>Nom</w:t>
            </w:r>
          </w:p>
        </w:tc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19FC9D82" w14:textId="77777777" w:rsidR="00E204FF" w:rsidRPr="00846B76" w:rsidRDefault="00E204FF" w:rsidP="009C21DB">
            <w:pPr>
              <w:jc w:val="both"/>
            </w:pPr>
          </w:p>
        </w:tc>
      </w:tr>
      <w:tr w:rsidR="00C416D2" w:rsidRPr="00846B76" w14:paraId="6B0DF21D" w14:textId="77777777" w:rsidTr="00706844">
        <w:tc>
          <w:tcPr>
            <w:tcW w:w="981" w:type="pct"/>
            <w:vAlign w:val="bottom"/>
          </w:tcPr>
          <w:p w14:paraId="46ECC610" w14:textId="1408664C" w:rsidR="00C416D2" w:rsidRPr="00E204FF" w:rsidRDefault="00C416D2" w:rsidP="00C416D2">
            <w:pPr>
              <w:pStyle w:val="Retraitnormal"/>
              <w:ind w:left="0"/>
            </w:pPr>
            <w:r>
              <w:t>Prénom</w:t>
            </w:r>
          </w:p>
        </w:tc>
        <w:tc>
          <w:tcPr>
            <w:tcW w:w="4019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772D35" w14:textId="77777777" w:rsidR="00C416D2" w:rsidRPr="00846B76" w:rsidRDefault="00C416D2" w:rsidP="00C416D2">
            <w:pPr>
              <w:jc w:val="both"/>
            </w:pPr>
          </w:p>
        </w:tc>
      </w:tr>
      <w:tr w:rsidR="00C416D2" w:rsidRPr="00846B76" w14:paraId="419C98B2" w14:textId="77777777" w:rsidTr="00706844">
        <w:tc>
          <w:tcPr>
            <w:tcW w:w="981" w:type="pct"/>
            <w:vAlign w:val="bottom"/>
          </w:tcPr>
          <w:p w14:paraId="110E34A7" w14:textId="27917882" w:rsidR="00C416D2" w:rsidRPr="00E204FF" w:rsidRDefault="0094231A" w:rsidP="00C416D2">
            <w:pPr>
              <w:pStyle w:val="Retraitnormal"/>
              <w:ind w:left="0"/>
            </w:pPr>
            <w:bookmarkStart w:id="1" w:name="_Hlk18573383"/>
            <w:bookmarkStart w:id="2" w:name="_Hlk18574382"/>
            <w:r>
              <w:t>Téléphone</w:t>
            </w:r>
          </w:p>
        </w:tc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6906B6B8" w14:textId="77777777" w:rsidR="00C416D2" w:rsidRPr="00846B76" w:rsidRDefault="00C416D2" w:rsidP="00C416D2">
            <w:pPr>
              <w:jc w:val="both"/>
            </w:pPr>
          </w:p>
        </w:tc>
      </w:tr>
      <w:tr w:rsidR="0094231A" w:rsidRPr="00846B76" w14:paraId="06DD473C" w14:textId="77777777" w:rsidTr="00706844">
        <w:tc>
          <w:tcPr>
            <w:tcW w:w="981" w:type="pct"/>
            <w:vAlign w:val="bottom"/>
          </w:tcPr>
          <w:p w14:paraId="51547856" w14:textId="505FD0AC" w:rsidR="0094231A" w:rsidRDefault="0094231A" w:rsidP="00C416D2">
            <w:pPr>
              <w:pStyle w:val="Retraitnormal"/>
              <w:ind w:left="0"/>
            </w:pPr>
            <w:r>
              <w:t>Adresse</w:t>
            </w:r>
          </w:p>
        </w:tc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30995EF9" w14:textId="77777777" w:rsidR="0094231A" w:rsidRPr="00846B76" w:rsidRDefault="0094231A" w:rsidP="00C416D2">
            <w:pPr>
              <w:jc w:val="both"/>
            </w:pPr>
          </w:p>
        </w:tc>
      </w:tr>
      <w:bookmarkEnd w:id="1"/>
      <w:tr w:rsidR="00C416D2" w:rsidRPr="00E204FF" w14:paraId="55903EEF" w14:textId="77777777" w:rsidTr="0094231A">
        <w:trPr>
          <w:trHeight w:val="97"/>
        </w:trPr>
        <w:tc>
          <w:tcPr>
            <w:tcW w:w="1701" w:type="pct"/>
            <w:gridSpan w:val="2"/>
            <w:vAlign w:val="bottom"/>
          </w:tcPr>
          <w:p w14:paraId="2F9AB510" w14:textId="77777777" w:rsidR="00C416D2" w:rsidRPr="00E204FF" w:rsidRDefault="00C416D2" w:rsidP="00C416D2">
            <w:pPr>
              <w:pStyle w:val="Sansinterligne"/>
              <w:jc w:val="center"/>
              <w:rPr>
                <w:sz w:val="8"/>
              </w:rPr>
            </w:pPr>
          </w:p>
        </w:tc>
        <w:tc>
          <w:tcPr>
            <w:tcW w:w="3299" w:type="pct"/>
            <w:gridSpan w:val="3"/>
            <w:vAlign w:val="bottom"/>
          </w:tcPr>
          <w:p w14:paraId="2D3ADC54" w14:textId="77777777" w:rsidR="00C416D2" w:rsidRDefault="00C416D2" w:rsidP="00C416D2">
            <w:pPr>
              <w:pStyle w:val="Sansinterligne"/>
              <w:rPr>
                <w:sz w:val="8"/>
              </w:rPr>
            </w:pPr>
          </w:p>
          <w:p w14:paraId="50BE38BA" w14:textId="77777777" w:rsidR="00C416D2" w:rsidRDefault="00C416D2" w:rsidP="00C416D2">
            <w:pPr>
              <w:pStyle w:val="Sansinterligne"/>
              <w:rPr>
                <w:sz w:val="8"/>
              </w:rPr>
            </w:pPr>
          </w:p>
          <w:p w14:paraId="5D20FCD4" w14:textId="46233BE9" w:rsidR="00C416D2" w:rsidRPr="00E204FF" w:rsidRDefault="00C416D2" w:rsidP="00C416D2">
            <w:pPr>
              <w:pStyle w:val="Sansinterligne"/>
              <w:rPr>
                <w:sz w:val="8"/>
              </w:rPr>
            </w:pPr>
          </w:p>
        </w:tc>
      </w:tr>
      <w:bookmarkEnd w:id="2"/>
      <w:tr w:rsidR="00C416D2" w:rsidRPr="00846B76" w14:paraId="12F18C29" w14:textId="77777777" w:rsidTr="00706844">
        <w:trPr>
          <w:gridAfter w:val="1"/>
          <w:wAfter w:w="981" w:type="pct"/>
        </w:trPr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13D5FA57" w14:textId="77777777" w:rsidR="00C416D2" w:rsidRPr="00846B76" w:rsidRDefault="00C416D2" w:rsidP="00C416D2">
            <w:pPr>
              <w:jc w:val="both"/>
            </w:pPr>
          </w:p>
        </w:tc>
      </w:tr>
      <w:tr w:rsidR="00C416D2" w:rsidRPr="00E204FF" w14:paraId="2ABAC274" w14:textId="77777777" w:rsidTr="00706844">
        <w:trPr>
          <w:gridAfter w:val="2"/>
          <w:wAfter w:w="1701" w:type="pct"/>
        </w:trPr>
        <w:tc>
          <w:tcPr>
            <w:tcW w:w="3299" w:type="pct"/>
            <w:gridSpan w:val="3"/>
            <w:vAlign w:val="bottom"/>
          </w:tcPr>
          <w:p w14:paraId="691143A0" w14:textId="34857BAC" w:rsidR="00C416D2" w:rsidRDefault="00C416D2" w:rsidP="00C416D2">
            <w:pPr>
              <w:pStyle w:val="Sansinterligne"/>
              <w:rPr>
                <w:sz w:val="8"/>
              </w:rPr>
            </w:pPr>
          </w:p>
          <w:p w14:paraId="565C371A" w14:textId="77777777" w:rsidR="00C416D2" w:rsidRPr="00E204FF" w:rsidRDefault="00C416D2" w:rsidP="00C416D2">
            <w:pPr>
              <w:pStyle w:val="Sansinterligne"/>
              <w:rPr>
                <w:sz w:val="8"/>
              </w:rPr>
            </w:pPr>
          </w:p>
        </w:tc>
      </w:tr>
      <w:tr w:rsidR="00C416D2" w:rsidRPr="00E204FF" w14:paraId="6E7456E2" w14:textId="77777777" w:rsidTr="00706844">
        <w:tc>
          <w:tcPr>
            <w:tcW w:w="1701" w:type="pct"/>
            <w:gridSpan w:val="2"/>
            <w:vAlign w:val="bottom"/>
          </w:tcPr>
          <w:p w14:paraId="700F165B" w14:textId="77777777" w:rsidR="00C416D2" w:rsidRPr="00E204FF" w:rsidRDefault="00C416D2" w:rsidP="00C416D2">
            <w:pPr>
              <w:pStyle w:val="Sansinterligne"/>
              <w:jc w:val="center"/>
              <w:rPr>
                <w:sz w:val="8"/>
              </w:rPr>
            </w:pPr>
          </w:p>
        </w:tc>
        <w:tc>
          <w:tcPr>
            <w:tcW w:w="3299" w:type="pct"/>
            <w:gridSpan w:val="3"/>
            <w:vAlign w:val="bottom"/>
          </w:tcPr>
          <w:p w14:paraId="0DD98FF5" w14:textId="77777777" w:rsidR="00C416D2" w:rsidRDefault="00C416D2" w:rsidP="00C416D2">
            <w:pPr>
              <w:pStyle w:val="Sansinterligne"/>
              <w:rPr>
                <w:sz w:val="8"/>
              </w:rPr>
            </w:pPr>
          </w:p>
        </w:tc>
      </w:tr>
      <w:tr w:rsidR="00C416D2" w:rsidRPr="00E204FF" w14:paraId="5017C80E" w14:textId="77777777" w:rsidTr="00706844">
        <w:tc>
          <w:tcPr>
            <w:tcW w:w="1701" w:type="pct"/>
            <w:gridSpan w:val="2"/>
            <w:vAlign w:val="bottom"/>
          </w:tcPr>
          <w:p w14:paraId="368E84DC" w14:textId="77777777" w:rsidR="00C416D2" w:rsidRPr="00E204FF" w:rsidRDefault="00C416D2" w:rsidP="00C416D2">
            <w:pPr>
              <w:pStyle w:val="Sansinterligne"/>
              <w:jc w:val="center"/>
              <w:rPr>
                <w:sz w:val="8"/>
              </w:rPr>
            </w:pPr>
          </w:p>
        </w:tc>
        <w:tc>
          <w:tcPr>
            <w:tcW w:w="3299" w:type="pct"/>
            <w:gridSpan w:val="3"/>
            <w:vAlign w:val="bottom"/>
          </w:tcPr>
          <w:p w14:paraId="148BBE7F" w14:textId="77777777" w:rsidR="00C416D2" w:rsidRDefault="00C416D2" w:rsidP="00C416D2">
            <w:pPr>
              <w:pStyle w:val="Sansinterligne"/>
              <w:rPr>
                <w:sz w:val="8"/>
              </w:rPr>
            </w:pPr>
          </w:p>
        </w:tc>
      </w:tr>
      <w:tr w:rsidR="00C416D2" w:rsidRPr="00846B76" w14:paraId="042DFC6D" w14:textId="77777777" w:rsidTr="00706844">
        <w:tc>
          <w:tcPr>
            <w:tcW w:w="981" w:type="pct"/>
            <w:vAlign w:val="bottom"/>
          </w:tcPr>
          <w:p w14:paraId="53E083D7" w14:textId="51C689CA" w:rsidR="00C416D2" w:rsidRPr="00E204FF" w:rsidRDefault="00C416D2" w:rsidP="00C416D2">
            <w:pPr>
              <w:pStyle w:val="Retraitnormal"/>
              <w:ind w:left="0"/>
            </w:pPr>
            <w:r>
              <w:t>Code postal</w:t>
            </w:r>
          </w:p>
        </w:tc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672EA99E" w14:textId="77777777" w:rsidR="00C416D2" w:rsidRPr="00846B76" w:rsidRDefault="00C416D2" w:rsidP="00C416D2"/>
        </w:tc>
      </w:tr>
      <w:tr w:rsidR="00C416D2" w:rsidRPr="00846B76" w14:paraId="65A9D217" w14:textId="77777777" w:rsidTr="00706844">
        <w:tc>
          <w:tcPr>
            <w:tcW w:w="981" w:type="pct"/>
            <w:vAlign w:val="bottom"/>
          </w:tcPr>
          <w:p w14:paraId="2B31B912" w14:textId="23F06427" w:rsidR="00C416D2" w:rsidRPr="00E204FF" w:rsidRDefault="00C416D2" w:rsidP="002815FE">
            <w:pPr>
              <w:pStyle w:val="Retraitnormal"/>
              <w:ind w:left="0"/>
            </w:pPr>
            <w:r>
              <w:t>Ville</w:t>
            </w:r>
          </w:p>
        </w:tc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2D95C4C0" w14:textId="77777777" w:rsidR="00C416D2" w:rsidRPr="00846B76" w:rsidRDefault="00C416D2" w:rsidP="00C416D2"/>
        </w:tc>
      </w:tr>
      <w:tr w:rsidR="00C416D2" w:rsidRPr="00846B76" w14:paraId="1B7D289A" w14:textId="77777777" w:rsidTr="00706844">
        <w:tc>
          <w:tcPr>
            <w:tcW w:w="981" w:type="pct"/>
            <w:vAlign w:val="bottom"/>
          </w:tcPr>
          <w:p w14:paraId="59DE9562" w14:textId="1F7C248F" w:rsidR="00C416D2" w:rsidRDefault="0094231A" w:rsidP="00C416D2">
            <w:pPr>
              <w:pStyle w:val="Retraitnormal"/>
              <w:ind w:left="0"/>
            </w:pPr>
            <w:r>
              <w:t>E</w:t>
            </w:r>
            <w:r w:rsidR="00C416D2">
              <w:t>-mail</w:t>
            </w:r>
          </w:p>
        </w:tc>
        <w:tc>
          <w:tcPr>
            <w:tcW w:w="4019" w:type="pct"/>
            <w:gridSpan w:val="4"/>
            <w:tcBorders>
              <w:bottom w:val="single" w:sz="4" w:space="0" w:color="auto"/>
            </w:tcBorders>
            <w:vAlign w:val="bottom"/>
          </w:tcPr>
          <w:p w14:paraId="4B15B993" w14:textId="77777777" w:rsidR="00C416D2" w:rsidRPr="00846B76" w:rsidRDefault="00C416D2" w:rsidP="00C416D2"/>
        </w:tc>
      </w:tr>
      <w:tr w:rsidR="00C416D2" w:rsidRPr="00E204FF" w14:paraId="61EED63A" w14:textId="77777777" w:rsidTr="00706844">
        <w:tc>
          <w:tcPr>
            <w:tcW w:w="1701" w:type="pct"/>
            <w:gridSpan w:val="2"/>
            <w:vAlign w:val="bottom"/>
          </w:tcPr>
          <w:p w14:paraId="6F75B91A" w14:textId="77777777" w:rsidR="00C416D2" w:rsidRPr="00E204FF" w:rsidRDefault="00C416D2" w:rsidP="00C416D2">
            <w:pPr>
              <w:pStyle w:val="Sansinterligne"/>
              <w:rPr>
                <w:sz w:val="8"/>
              </w:rPr>
            </w:pPr>
          </w:p>
        </w:tc>
        <w:tc>
          <w:tcPr>
            <w:tcW w:w="3299" w:type="pct"/>
            <w:gridSpan w:val="3"/>
            <w:vAlign w:val="bottom"/>
          </w:tcPr>
          <w:p w14:paraId="124AFD94" w14:textId="77777777" w:rsidR="00C416D2" w:rsidRDefault="00C416D2" w:rsidP="00C416D2">
            <w:pPr>
              <w:pStyle w:val="Sansinterligne"/>
              <w:rPr>
                <w:sz w:val="8"/>
              </w:rPr>
            </w:pPr>
          </w:p>
        </w:tc>
      </w:tr>
      <w:tr w:rsidR="00D93A23" w:rsidRPr="00E204FF" w14:paraId="2FC83E8A" w14:textId="77777777" w:rsidTr="00706844">
        <w:tc>
          <w:tcPr>
            <w:tcW w:w="1701" w:type="pct"/>
            <w:gridSpan w:val="2"/>
            <w:vAlign w:val="bottom"/>
          </w:tcPr>
          <w:p w14:paraId="0C493C8E" w14:textId="77777777" w:rsidR="00D93A23" w:rsidRDefault="00D93A23" w:rsidP="00C416D2">
            <w:pPr>
              <w:pStyle w:val="Sansinterligne"/>
              <w:rPr>
                <w:sz w:val="8"/>
              </w:rPr>
            </w:pPr>
          </w:p>
          <w:p w14:paraId="7D6F973B" w14:textId="77777777" w:rsidR="00D93A23" w:rsidRDefault="00D93A23" w:rsidP="00C416D2">
            <w:pPr>
              <w:pStyle w:val="Sansinterligne"/>
              <w:rPr>
                <w:sz w:val="8"/>
              </w:rPr>
            </w:pPr>
          </w:p>
          <w:p w14:paraId="360BC080" w14:textId="77777777" w:rsidR="00D93A23" w:rsidRDefault="00D93A23" w:rsidP="00C416D2">
            <w:pPr>
              <w:pStyle w:val="Sansinterligne"/>
              <w:rPr>
                <w:sz w:val="8"/>
              </w:rPr>
            </w:pPr>
          </w:p>
          <w:p w14:paraId="114B75C6" w14:textId="77777777" w:rsidR="00D93A23" w:rsidRDefault="00D93A23" w:rsidP="00C416D2">
            <w:pPr>
              <w:pStyle w:val="Sansinterligne"/>
              <w:rPr>
                <w:sz w:val="8"/>
              </w:rPr>
            </w:pPr>
          </w:p>
          <w:p w14:paraId="721152EC" w14:textId="7BE4BD9F" w:rsidR="00D93A23" w:rsidRPr="00E204FF" w:rsidRDefault="00D93A23" w:rsidP="00C416D2">
            <w:pPr>
              <w:pStyle w:val="Sansinterligne"/>
              <w:rPr>
                <w:sz w:val="8"/>
              </w:rPr>
            </w:pPr>
          </w:p>
        </w:tc>
        <w:tc>
          <w:tcPr>
            <w:tcW w:w="3299" w:type="pct"/>
            <w:gridSpan w:val="3"/>
            <w:vAlign w:val="bottom"/>
          </w:tcPr>
          <w:p w14:paraId="1DA721CC" w14:textId="77777777" w:rsidR="00D93A23" w:rsidRDefault="00D93A23" w:rsidP="00C416D2">
            <w:pPr>
              <w:pStyle w:val="Sansinterligne"/>
              <w:rPr>
                <w:sz w:val="8"/>
              </w:rPr>
            </w:pPr>
          </w:p>
        </w:tc>
      </w:tr>
      <w:tr w:rsidR="00C416D2" w:rsidRPr="00E204FF" w14:paraId="6246DF6E" w14:textId="77777777" w:rsidTr="00706844">
        <w:tc>
          <w:tcPr>
            <w:tcW w:w="1701" w:type="pct"/>
            <w:gridSpan w:val="2"/>
            <w:vAlign w:val="bottom"/>
          </w:tcPr>
          <w:p w14:paraId="752C808D" w14:textId="77777777" w:rsidR="00C416D2" w:rsidRPr="00E204FF" w:rsidRDefault="00C416D2" w:rsidP="00C416D2">
            <w:pPr>
              <w:pStyle w:val="Sansinterligne"/>
              <w:rPr>
                <w:sz w:val="8"/>
              </w:rPr>
            </w:pPr>
          </w:p>
        </w:tc>
        <w:tc>
          <w:tcPr>
            <w:tcW w:w="3299" w:type="pct"/>
            <w:gridSpan w:val="3"/>
            <w:vAlign w:val="bottom"/>
          </w:tcPr>
          <w:p w14:paraId="474CA446" w14:textId="77777777" w:rsidR="00C416D2" w:rsidRPr="00E204FF" w:rsidRDefault="00C416D2" w:rsidP="00C416D2">
            <w:pPr>
              <w:pStyle w:val="Sansinterligne"/>
              <w:rPr>
                <w:sz w:val="8"/>
              </w:rPr>
            </w:pPr>
          </w:p>
        </w:tc>
      </w:tr>
      <w:tr w:rsidR="00667D20" w:rsidRPr="00E204FF" w14:paraId="5CF96B89" w14:textId="77777777" w:rsidTr="007C59A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64885388" w14:textId="5F1A1C61" w:rsidR="00667D20" w:rsidRPr="00E204FF" w:rsidRDefault="00667D20" w:rsidP="007C59A5">
            <w:pPr>
              <w:pStyle w:val="Titre1"/>
              <w:outlineLvl w:val="0"/>
            </w:pPr>
            <w:r>
              <w:t xml:space="preserve">Information </w:t>
            </w:r>
            <w:r w:rsidR="00385944">
              <w:t>et signature</w:t>
            </w:r>
          </w:p>
        </w:tc>
      </w:tr>
    </w:tbl>
    <w:p w14:paraId="01DBD4F3" w14:textId="663E2186" w:rsidR="00354CA2" w:rsidRPr="00667D20" w:rsidRDefault="00354CA2" w:rsidP="0094231A">
      <w:pPr>
        <w:pStyle w:val="Sansinterligne"/>
        <w:rPr>
          <w:sz w:val="28"/>
        </w:rPr>
      </w:pPr>
    </w:p>
    <w:p w14:paraId="66FA5996" w14:textId="6864B192" w:rsidR="0094231A" w:rsidRPr="00667D20" w:rsidRDefault="00667D20" w:rsidP="0094231A">
      <w:pPr>
        <w:pStyle w:val="Sansinterligne"/>
        <w:rPr>
          <w:sz w:val="28"/>
        </w:rPr>
      </w:pPr>
      <w:r w:rsidRPr="00667D20">
        <w:rPr>
          <w:sz w:val="28"/>
        </w:rPr>
        <w:t>Le club sénior n’étant pas une association inscrite, chaque participant est personnellement responsable</w:t>
      </w:r>
      <w:r>
        <w:rPr>
          <w:sz w:val="28"/>
        </w:rPr>
        <w:t xml:space="preserve"> de ses actes</w:t>
      </w:r>
      <w:r w:rsidRPr="00667D20">
        <w:rPr>
          <w:sz w:val="28"/>
        </w:rPr>
        <w:t>.</w:t>
      </w:r>
    </w:p>
    <w:p w14:paraId="3C851773" w14:textId="0766AAA5" w:rsidR="00667D20" w:rsidRDefault="00667D20" w:rsidP="00667D20">
      <w:pPr>
        <w:pStyle w:val="Sansinterligne"/>
        <w:numPr>
          <w:ilvl w:val="0"/>
          <w:numId w:val="25"/>
        </w:numPr>
        <w:rPr>
          <w:sz w:val="28"/>
        </w:rPr>
      </w:pPr>
      <w:r>
        <w:rPr>
          <w:sz w:val="28"/>
        </w:rPr>
        <w:t>Je soussigné(e) …………………………………………………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 xml:space="preserve"> , atteste que ma responsabilité individuelle est engagée et je décharge le club sénior en cas d’incident de toute nature que ce soit. </w:t>
      </w:r>
    </w:p>
    <w:p w14:paraId="5001561F" w14:textId="5E51BBAD" w:rsidR="0094231A" w:rsidRDefault="0094231A" w:rsidP="0094231A">
      <w:pPr>
        <w:pStyle w:val="Sansinterligne"/>
        <w:rPr>
          <w:sz w:val="28"/>
        </w:rPr>
      </w:pPr>
    </w:p>
    <w:p w14:paraId="6CEEA664" w14:textId="77777777" w:rsidR="00667D20" w:rsidRPr="00354CA2" w:rsidRDefault="00667D20" w:rsidP="0094231A">
      <w:pPr>
        <w:pStyle w:val="Sansinterligne"/>
        <w:rPr>
          <w:sz w:val="28"/>
        </w:rPr>
      </w:pPr>
    </w:p>
    <w:p w14:paraId="7B412CDE" w14:textId="4ACB25ED" w:rsidR="002F7CDF" w:rsidRDefault="002F7CDF" w:rsidP="002F7CDF">
      <w:pPr>
        <w:pStyle w:val="Sansinterligne"/>
        <w:ind w:left="720"/>
        <w:rPr>
          <w:sz w:val="28"/>
        </w:rPr>
      </w:pPr>
      <w:r>
        <w:rPr>
          <w:sz w:val="28"/>
        </w:rPr>
        <w:t>Fait à ……………………………………</w:t>
      </w:r>
      <w:r w:rsidR="00667D20">
        <w:rPr>
          <w:sz w:val="28"/>
        </w:rPr>
        <w:t xml:space="preserve">…. </w:t>
      </w:r>
      <w:r>
        <w:rPr>
          <w:sz w:val="28"/>
        </w:rPr>
        <w:t>,le ………………………………………..</w:t>
      </w:r>
    </w:p>
    <w:p w14:paraId="289FC600" w14:textId="6F275344" w:rsidR="002F7CDF" w:rsidRPr="00520A37" w:rsidRDefault="002F7CDF" w:rsidP="002F7CDF">
      <w:pPr>
        <w:pStyle w:val="Sansinterligne"/>
        <w:ind w:left="720"/>
        <w:rPr>
          <w:sz w:val="28"/>
        </w:rPr>
      </w:pPr>
      <w:r>
        <w:rPr>
          <w:sz w:val="28"/>
        </w:rPr>
        <w:t>Signature :</w:t>
      </w:r>
    </w:p>
    <w:sectPr w:rsidR="002F7CDF" w:rsidRPr="00520A37" w:rsidSect="00FC2768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623976" w14:textId="77777777" w:rsidR="00EA4065" w:rsidRDefault="00EA4065" w:rsidP="000172E5">
      <w:pPr>
        <w:spacing w:after="0" w:line="240" w:lineRule="auto"/>
      </w:pPr>
      <w:r>
        <w:separator/>
      </w:r>
    </w:p>
  </w:endnote>
  <w:endnote w:type="continuationSeparator" w:id="0">
    <w:p w14:paraId="71F08B6C" w14:textId="77777777" w:rsidR="00EA4065" w:rsidRDefault="00EA406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DDCDD25-70F7-4B4F-9534-53049DBF8AA2}"/>
    <w:embedBold r:id="rId2" w:fontKey="{7AAB5A69-A304-489B-AAC1-94467BFD13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B078F8A-6E2D-4BA3-B9D9-1C75E1956925}"/>
    <w:embedBold r:id="rId4" w:fontKey="{792BE614-87F2-4539-8B78-1FCA52303108}"/>
    <w:embedItalic r:id="rId5" w:fontKey="{38D79DD9-8D95-4023-A72D-53480C76857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AC1DE6E-96E8-4472-BF37-2648583854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3DB0D525" w14:textId="77777777" w:rsidTr="007F49CC">
      <w:tc>
        <w:tcPr>
          <w:tcW w:w="6062" w:type="dxa"/>
          <w:vAlign w:val="center"/>
        </w:tcPr>
        <w:p w14:paraId="66072ACF" w14:textId="62E6CB94" w:rsidR="00311D4F" w:rsidRPr="00311D4F" w:rsidRDefault="00520A37" w:rsidP="007F49CC">
          <w:pPr>
            <w:pStyle w:val="Pieddepage"/>
            <w:ind w:right="-113"/>
          </w:pPr>
          <w:r>
            <w:t xml:space="preserve">Club sénior HABERE LULLIN </w:t>
          </w:r>
        </w:p>
      </w:tc>
      <w:tc>
        <w:tcPr>
          <w:tcW w:w="3118" w:type="dxa"/>
          <w:vAlign w:val="center"/>
        </w:tcPr>
        <w:p w14:paraId="3C024228" w14:textId="5E6276E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3EDB366" w14:textId="0B3654A1" w:rsidR="006145D8" w:rsidRDefault="006145D8" w:rsidP="00311D4F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EF8819" w14:textId="77777777" w:rsidR="00EA4065" w:rsidRDefault="00EA4065" w:rsidP="000172E5">
      <w:pPr>
        <w:spacing w:after="0" w:line="240" w:lineRule="auto"/>
      </w:pPr>
      <w:r>
        <w:separator/>
      </w:r>
    </w:p>
  </w:footnote>
  <w:footnote w:type="continuationSeparator" w:id="0">
    <w:p w14:paraId="55AF9B10" w14:textId="77777777" w:rsidR="00EA4065" w:rsidRDefault="00EA406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37"/>
      <w:gridCol w:w="7689"/>
    </w:tblGrid>
    <w:tr w:rsidR="00B337A2" w:rsidRPr="00B337A2" w14:paraId="3D230E99" w14:textId="77777777" w:rsidTr="000E698B">
      <w:trPr>
        <w:trHeight w:val="990"/>
      </w:trPr>
      <w:tc>
        <w:tcPr>
          <w:tcW w:w="1337" w:type="dxa"/>
          <w:vAlign w:val="center"/>
        </w:tcPr>
        <w:p w14:paraId="6F34F6F2" w14:textId="1A9767A8" w:rsidR="00B337A2" w:rsidRPr="00B337A2" w:rsidRDefault="00667D20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D93A23">
            <w:rPr>
              <w:rFonts w:ascii="Times New Roman" w:eastAsia="Times New Roman" w:hAnsi="Times New Roman"/>
              <w:noProof/>
              <w:sz w:val="24"/>
              <w:lang w:eastAsia="fr-FR"/>
            </w:rPr>
            <w:drawing>
              <wp:anchor distT="0" distB="0" distL="114300" distR="114300" simplePos="0" relativeHeight="251658240" behindDoc="1" locked="0" layoutInCell="1" allowOverlap="1" wp14:anchorId="271322EF" wp14:editId="293EB8A4">
                <wp:simplePos x="0" y="0"/>
                <wp:positionH relativeFrom="column">
                  <wp:posOffset>-821055</wp:posOffset>
                </wp:positionH>
                <wp:positionV relativeFrom="paragraph">
                  <wp:posOffset>-180975</wp:posOffset>
                </wp:positionV>
                <wp:extent cx="2063115" cy="619125"/>
                <wp:effectExtent l="0" t="0" r="0" b="9525"/>
                <wp:wrapNone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11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89" w:type="dxa"/>
          <w:vAlign w:val="center"/>
        </w:tcPr>
        <w:p w14:paraId="5DF28D49" w14:textId="02A3CEC8" w:rsidR="00B337A2" w:rsidRPr="009C21DB" w:rsidRDefault="000E698B" w:rsidP="009C21DB">
          <w:pPr>
            <w:pStyle w:val="En-tte"/>
            <w:jc w:val="center"/>
            <w:rPr>
              <w:color w:val="333333" w:themeColor="accent6" w:themeShade="80"/>
            </w:rPr>
          </w:pPr>
          <w:r w:rsidRPr="009C21DB">
            <w:rPr>
              <w:color w:val="333333" w:themeColor="accent6" w:themeShade="80"/>
            </w:rPr>
            <w:t xml:space="preserve">Formulaire d’inscription </w:t>
          </w:r>
          <w:r w:rsidR="0094231A">
            <w:rPr>
              <w:color w:val="333333" w:themeColor="accent6" w:themeShade="80"/>
            </w:rPr>
            <w:t>d</w:t>
          </w:r>
          <w:r w:rsidR="009C21DB">
            <w:rPr>
              <w:color w:val="333333" w:themeColor="accent6" w:themeShade="80"/>
            </w:rPr>
            <w:t xml:space="preserve">u </w:t>
          </w:r>
          <w:r w:rsidRPr="009C21DB">
            <w:rPr>
              <w:color w:val="333333" w:themeColor="accent6" w:themeShade="80"/>
            </w:rPr>
            <w:t xml:space="preserve">Club sénior </w:t>
          </w:r>
          <w:r w:rsidRPr="009C21DB">
            <w:rPr>
              <w:color w:val="333333" w:themeColor="accent6" w:themeShade="80"/>
              <w:lang w:bidi="fr-FR"/>
            </w:rPr>
            <mc:AlternateContent>
              <mc:Choice Requires="wpg">
                <w:drawing>
                  <wp:inline distT="0" distB="0" distL="0" distR="0" wp14:anchorId="7AF367E8" wp14:editId="66E6267E">
                    <wp:extent cx="640117" cy="640080"/>
                    <wp:effectExtent l="0" t="0" r="0" b="7620"/>
                    <wp:docPr id="4" name="Groupe 4" descr="Éléments de liste de contrôl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0117" cy="640080"/>
                              <a:chOff x="-1145598" y="55418"/>
                              <a:chExt cx="64011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que 3" descr="Lis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141751" y="11129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que 1" descr="Presse-papi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145598" y="55418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23F40CF" id="Groupe 4" o:spid="_x0000_s1026" alt="Éléments de liste de contrôle" style="width:50.4pt;height:50.4pt;mso-position-horizontal-relative:char;mso-position-vertical-relative:line" coordorigin="-11455,554" coordsize="6401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3" o:spid="_x0000_s1027" type="#_x0000_t75" alt="Liste" style="position:absolute;left:-11417;top:1112;width:6363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">
                      <v:imagedata r:id="rId6" o:title="Liste"/>
                    </v:shape>
                    <v:shape id="Graphique 1" o:spid="_x0000_s1028" type="#_x0000_t75" alt="Presse-papiers" style="position:absolute;left:-11455;top:554;width:6400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">
                      <v:imagedata r:id="rId7" o:title="Presse-papiers"/>
                    </v:shape>
                    <w10:anchorlock/>
                  </v:group>
                </w:pict>
              </mc:Fallback>
            </mc:AlternateContent>
          </w:r>
          <w:r w:rsidR="009C21DB">
            <w:rPr>
              <w:color w:val="333333" w:themeColor="accent6" w:themeShade="80"/>
            </w:rPr>
            <w:t>d’</w:t>
          </w:r>
          <w:r w:rsidRPr="009C21DB">
            <w:rPr>
              <w:color w:val="333333" w:themeColor="accent6" w:themeShade="80"/>
            </w:rPr>
            <w:t>Habère-Lullin</w:t>
          </w:r>
          <w:r w:rsidR="001C3953">
            <w:rPr>
              <w:color w:val="333333" w:themeColor="accent6" w:themeShade="80"/>
            </w:rPr>
            <w:t xml:space="preserve"> 2020-2021</w:t>
          </w:r>
        </w:p>
      </w:tc>
    </w:tr>
  </w:tbl>
  <w:p w14:paraId="04F3DEB3" w14:textId="7C825FF9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1691D7D"/>
    <w:multiLevelType w:val="hybridMultilevel"/>
    <w:tmpl w:val="142C47AE"/>
    <w:lvl w:ilvl="0" w:tplc="BCCC829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99F1097"/>
    <w:multiLevelType w:val="hybridMultilevel"/>
    <w:tmpl w:val="37CE51F6"/>
    <w:lvl w:ilvl="0" w:tplc="BCCC829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0C4545"/>
    <w:multiLevelType w:val="hybridMultilevel"/>
    <w:tmpl w:val="452890C6"/>
    <w:lvl w:ilvl="0" w:tplc="BCCC829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8"/>
  </w:num>
  <w:num w:numId="4">
    <w:abstractNumId w:val="13"/>
  </w:num>
  <w:num w:numId="5">
    <w:abstractNumId w:val="14"/>
  </w:num>
  <w:num w:numId="6">
    <w:abstractNumId w:val="22"/>
  </w:num>
  <w:num w:numId="7">
    <w:abstractNumId w:val="6"/>
  </w:num>
  <w:num w:numId="8">
    <w:abstractNumId w:val="11"/>
  </w:num>
  <w:num w:numId="9">
    <w:abstractNumId w:val="20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9"/>
  </w:num>
  <w:num w:numId="17">
    <w:abstractNumId w:val="3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4"/>
  </w:num>
  <w:num w:numId="23">
    <w:abstractNumId w:val="10"/>
  </w:num>
  <w:num w:numId="24">
    <w:abstractNumId w:val="15"/>
  </w:num>
  <w:num w:numId="25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98B"/>
    <w:rsid w:val="000172E5"/>
    <w:rsid w:val="00052382"/>
    <w:rsid w:val="0006568A"/>
    <w:rsid w:val="00076F0F"/>
    <w:rsid w:val="00084253"/>
    <w:rsid w:val="000D1F49"/>
    <w:rsid w:val="000E698B"/>
    <w:rsid w:val="001036CE"/>
    <w:rsid w:val="0013123F"/>
    <w:rsid w:val="001727CA"/>
    <w:rsid w:val="001B663D"/>
    <w:rsid w:val="001C3953"/>
    <w:rsid w:val="001D3BDF"/>
    <w:rsid w:val="002164B2"/>
    <w:rsid w:val="002815FE"/>
    <w:rsid w:val="002C56E6"/>
    <w:rsid w:val="002F7CDF"/>
    <w:rsid w:val="00311D4F"/>
    <w:rsid w:val="00344849"/>
    <w:rsid w:val="00354CA2"/>
    <w:rsid w:val="00361E11"/>
    <w:rsid w:val="00385944"/>
    <w:rsid w:val="003F0847"/>
    <w:rsid w:val="0040090B"/>
    <w:rsid w:val="0041379B"/>
    <w:rsid w:val="0046302A"/>
    <w:rsid w:val="00487D2D"/>
    <w:rsid w:val="004D5D62"/>
    <w:rsid w:val="005112D0"/>
    <w:rsid w:val="00520A37"/>
    <w:rsid w:val="005506CC"/>
    <w:rsid w:val="00577E06"/>
    <w:rsid w:val="00583334"/>
    <w:rsid w:val="005A3BF7"/>
    <w:rsid w:val="005F2035"/>
    <w:rsid w:val="005F7990"/>
    <w:rsid w:val="006145D8"/>
    <w:rsid w:val="00615005"/>
    <w:rsid w:val="0063739C"/>
    <w:rsid w:val="00667D20"/>
    <w:rsid w:val="00687AAB"/>
    <w:rsid w:val="00706844"/>
    <w:rsid w:val="007147D7"/>
    <w:rsid w:val="007149A4"/>
    <w:rsid w:val="00721761"/>
    <w:rsid w:val="00745184"/>
    <w:rsid w:val="00770F25"/>
    <w:rsid w:val="007A1FF2"/>
    <w:rsid w:val="007A35A8"/>
    <w:rsid w:val="007B0A85"/>
    <w:rsid w:val="007C6A52"/>
    <w:rsid w:val="007D63B3"/>
    <w:rsid w:val="007F49CC"/>
    <w:rsid w:val="0082043E"/>
    <w:rsid w:val="00846B76"/>
    <w:rsid w:val="0088580B"/>
    <w:rsid w:val="008E203A"/>
    <w:rsid w:val="0091229C"/>
    <w:rsid w:val="00940E73"/>
    <w:rsid w:val="0094231A"/>
    <w:rsid w:val="0098597D"/>
    <w:rsid w:val="009C21DB"/>
    <w:rsid w:val="009F140E"/>
    <w:rsid w:val="009F619A"/>
    <w:rsid w:val="009F6DDE"/>
    <w:rsid w:val="00A370A8"/>
    <w:rsid w:val="00AF758B"/>
    <w:rsid w:val="00B337A2"/>
    <w:rsid w:val="00BD4753"/>
    <w:rsid w:val="00BD5CB1"/>
    <w:rsid w:val="00BE62EE"/>
    <w:rsid w:val="00C003BA"/>
    <w:rsid w:val="00C416D2"/>
    <w:rsid w:val="00C4602F"/>
    <w:rsid w:val="00C46878"/>
    <w:rsid w:val="00C6231D"/>
    <w:rsid w:val="00C65DC2"/>
    <w:rsid w:val="00CA0154"/>
    <w:rsid w:val="00CB4A51"/>
    <w:rsid w:val="00CD4532"/>
    <w:rsid w:val="00CD47B0"/>
    <w:rsid w:val="00CE6104"/>
    <w:rsid w:val="00CE7918"/>
    <w:rsid w:val="00D06C3D"/>
    <w:rsid w:val="00D16163"/>
    <w:rsid w:val="00D93A23"/>
    <w:rsid w:val="00DB3FAD"/>
    <w:rsid w:val="00E04FF6"/>
    <w:rsid w:val="00E204FF"/>
    <w:rsid w:val="00E61C09"/>
    <w:rsid w:val="00EA4065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B921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667D20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2F7C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DASTRE\AppData\Roaming\Microsoft\Templates\Formulaire%20d&#8217;inscription%20repa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12844F1-ECB5-4080-B740-9A83157E1B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repas.dotx</Template>
  <TotalTime>0</TotalTime>
  <Pages>1</Pages>
  <Words>100</Words>
  <Characters>555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2019-09-05T09:32:00Z</dcterms:created>
  <dcterms:modified xsi:type="dcterms:W3CDTF">2021-02-04T09:12:00Z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